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9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96"/>
        <w:gridCol w:w="1025"/>
      </w:tblGrid>
      <w:tr>
        <w:trPr>
          <w:trHeight w:val="282" w:hRule="exact"/>
        </w:trPr>
        <w:tc>
          <w:tcPr>
            <w:tcW w:w="9921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1F4E78"/>
          </w:tcPr>
          <w:p>
            <w:pPr>
              <w:pStyle w:val="TableParagraph"/>
              <w:spacing w:line="240" w:lineRule="auto" w:before="14"/>
              <w:ind w:right="2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color w:val="FFFFFF"/>
                <w:spacing w:val="-1"/>
                <w:sz w:val="20"/>
              </w:rPr>
              <w:t>ACI</w:t>
            </w:r>
            <w:r>
              <w:rPr>
                <w:rFonts w:ascii="Calibri"/>
                <w:color w:val="FFFFFF"/>
                <w:spacing w:val="-6"/>
                <w:sz w:val="20"/>
              </w:rPr>
              <w:t> </w:t>
            </w:r>
            <w:r>
              <w:rPr>
                <w:rFonts w:ascii="Calibri"/>
                <w:color w:val="FFFFFF"/>
                <w:spacing w:val="-1"/>
                <w:sz w:val="20"/>
              </w:rPr>
              <w:t>d.d.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440" w:hRule="exact"/>
        </w:trPr>
        <w:tc>
          <w:tcPr>
            <w:tcW w:w="9921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1F4E78"/>
          </w:tcPr>
          <w:p>
            <w:pPr>
              <w:pStyle w:val="TableParagraph"/>
              <w:spacing w:line="231" w:lineRule="exact"/>
              <w:ind w:left="3168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color w:val="FFFFFF"/>
                <w:sz w:val="20"/>
              </w:rPr>
              <w:t>Sponzorstva</w:t>
            </w:r>
            <w:r>
              <w:rPr>
                <w:rFonts w:asci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/>
                <w:color w:val="FFFFFF"/>
                <w:sz w:val="20"/>
              </w:rPr>
              <w:t>i</w:t>
            </w:r>
            <w:r>
              <w:rPr>
                <w:rFonts w:ascii="Calibri"/>
                <w:color w:val="FFFFFF"/>
                <w:spacing w:val="-10"/>
                <w:sz w:val="20"/>
              </w:rPr>
              <w:t> </w:t>
            </w:r>
            <w:r>
              <w:rPr>
                <w:rFonts w:ascii="Calibri"/>
                <w:color w:val="FFFFFF"/>
                <w:sz w:val="20"/>
              </w:rPr>
              <w:t>donacije</w:t>
            </w:r>
            <w:r>
              <w:rPr>
                <w:rFonts w:asci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/>
                <w:color w:val="FFFFFF"/>
                <w:spacing w:val="-1"/>
                <w:sz w:val="20"/>
              </w:rPr>
              <w:t>tijekom</w:t>
            </w:r>
            <w:r>
              <w:rPr>
                <w:rFonts w:asci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/>
                <w:color w:val="FFFFFF"/>
                <w:sz w:val="20"/>
              </w:rPr>
              <w:t>2024.</w:t>
            </w:r>
            <w:r>
              <w:rPr>
                <w:rFonts w:asci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/>
                <w:color w:val="FFFFFF"/>
                <w:sz w:val="20"/>
              </w:rPr>
              <w:t>godine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632" w:hRule="exact"/>
        </w:trPr>
        <w:tc>
          <w:tcPr>
            <w:tcW w:w="9921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1F4E78"/>
          </w:tcPr>
          <w:p>
            <w:pPr>
              <w:pStyle w:val="TableParagraph"/>
              <w:spacing w:line="240" w:lineRule="auto" w:before="172"/>
              <w:ind w:right="0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color w:val="FFFFFF"/>
                <w:sz w:val="20"/>
              </w:rPr>
              <w:t>Sponzorstva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422" w:hRule="exact"/>
        </w:trPr>
        <w:tc>
          <w:tcPr>
            <w:tcW w:w="8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1F4E78"/>
          </w:tcPr>
          <w:p>
            <w:pPr>
              <w:pStyle w:val="TableParagraph"/>
              <w:spacing w:line="243" w:lineRule="exact" w:before="178"/>
              <w:ind w:right="2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color w:val="FFFFFF"/>
                <w:spacing w:val="-1"/>
                <w:sz w:val="20"/>
              </w:rPr>
              <w:t>Opis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  <w:shd w:val="clear" w:color="auto" w:fill="1F4E78"/>
          </w:tcPr>
          <w:p>
            <w:pPr>
              <w:pStyle w:val="TableParagraph"/>
              <w:spacing w:line="237" w:lineRule="exact" w:before="178"/>
              <w:ind w:left="304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color w:val="FFFFFF"/>
                <w:sz w:val="20"/>
              </w:rPr>
              <w:t>Iznos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275" w:hRule="exact"/>
        </w:trPr>
        <w:tc>
          <w:tcPr>
            <w:tcW w:w="889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2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PROJEKT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INSOMNIJA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društvo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ograničenom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odgovornošću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promidžbu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(regate,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Ivica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Kostelić)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5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25.000,00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NOGOMETNA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ZVEZA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SLOVENIJE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(sponzorstvo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muške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reprezentacije)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25.000,00</w:t>
            </w:r>
          </w:p>
        </w:tc>
      </w:tr>
      <w:tr>
        <w:trPr>
          <w:trHeight w:val="521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2"/>
              <w:ind w:left="102" w:right="521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HRVATSKI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VATERPOSLSKI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SAVEZ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(pripreme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hrvatske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seniorske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vaterpolske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reprezentacije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z w:val="20"/>
              </w:rPr>
              <w:t>u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hrvatskoj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i</w:t>
            </w:r>
            <w:r>
              <w:rPr>
                <w:rFonts w:ascii="Calibri"/>
                <w:spacing w:val="84"/>
                <w:w w:val="99"/>
                <w:sz w:val="20"/>
              </w:rPr>
              <w:t> </w:t>
            </w:r>
            <w:r>
              <w:rPr>
                <w:rFonts w:ascii="Calibri"/>
                <w:sz w:val="20"/>
              </w:rPr>
              <w:t>inozemstvu)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5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86.269,83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HRVATSKI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VATERPOLSKI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SAVEZ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(˝EUROPSKO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VATERPOLSKO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PRVENSTVO˝)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30.000,00</w:t>
            </w:r>
          </w:p>
        </w:tc>
      </w:tr>
      <w:tr>
        <w:trPr>
          <w:trHeight w:val="519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"/>
              <w:ind w:left="102" w:right="346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KLUB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DALJINSKOG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PLIVANJA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˝SPLIT˝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(˝Sezone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2024.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False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Bay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104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Dalmatinca˝,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daljinsku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plivačicu</w:t>
            </w:r>
            <w:r>
              <w:rPr>
                <w:rFonts w:ascii="Calibri" w:hAnsi="Calibri"/>
                <w:spacing w:val="50"/>
                <w:w w:val="9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Dinu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Levačić)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3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IV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NAKLADNIŠTVO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d.o.o.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(izdavanje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edukativne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brošure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˝Igre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sreću,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kocka,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ovisnost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mladi˝)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530,00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ALTER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MEDIA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d.o.o.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(˝25.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HOMO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TEĆ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FESTIVAL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REKREACIJE˝)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CROFOTIS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(izložba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fotografija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˝ŽIVOT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RUBU˝)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1.640,00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PARAATLETSKI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RIJEKA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(˝PARAATLETIKA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CROATIA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OPEN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KOLO˝)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STUDENTSKI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PODUZETNIČKI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INKUBATOR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(˝Business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&amp;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Entrepreneurial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Economics</w:t>
            </w:r>
            <w:r>
              <w:rPr>
                <w:rFonts w:ascii="Calibri" w:hAnsi="Calibri"/>
                <w:spacing w:val="-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BEE2024˝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DUBROVAČKE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LJETNE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IGRE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(˝75.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Dubrovačke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ljetne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igre˝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25.000,00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KOŠARKAŠKI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ZAMET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(GOSPODARSKE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IGRE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PGŽ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JAHT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KLUB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CROATI-</w:t>
            </w:r>
            <w:r>
              <w:rPr>
                <w:rFonts w:ascii="Calibri" w:hAnsi="Calibri"/>
                <w:spacing w:val="-1"/>
                <w:sz w:val="20"/>
              </w:rPr>
              <w:t>OPATIJA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(˝OPATIJA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CRO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Melges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24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Cup˝)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13.912,00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KD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DUBAŠNICA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(sajam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˝ESCALE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SETE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FILM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d.o.o.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(dugometražni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dokumentarni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filma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˝DOGODIO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SE˝)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HRVATSKI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KOŠARKAŠKI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SAVEZ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(sponzorstvo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Hrvatske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košarkaške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reprezentacije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25.000,00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JEDRILIČARSKI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DELFIN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(˝3nd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Full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Moon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Sailing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Spectacle˝)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2.244,00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FAKULTET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MENADŽMENT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TURIZMU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UGOSTITELJSTVU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(˝HUMANITARNI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DANI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FMTU˝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JEDRILIČARSKI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KON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z w:val="20"/>
              </w:rPr>
              <w:t>TIKI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(˝4.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SKRADINSKA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REGATA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KRSTAŠA˝)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2.000,00</w:t>
            </w:r>
          </w:p>
        </w:tc>
      </w:tr>
      <w:tr>
        <w:trPr>
          <w:trHeight w:val="50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7"/>
              <w:ind w:left="102" w:right="174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HRVATSKI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PLIVAČKI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SAVEZ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(natjecanja,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priprema,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razvoja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plivačkog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na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području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Republike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Hrvatske</w:t>
            </w:r>
            <w:r>
              <w:rPr>
                <w:rFonts w:ascii="Calibri" w:hAnsi="Calibri"/>
                <w:spacing w:val="66"/>
                <w:w w:val="9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te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plivačke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konvencije)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5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HNK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RIJEKA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(70.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Međunarodni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omladinski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nogometni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turnir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˝KVARNERSKA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RIVIJERA˝)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DALMACIJA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KONCERT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(˝MELODIJE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JADRANA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2024˝)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20.000,00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JEDRILIČARSKI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ULJANIK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(˝PROSECCO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MAXI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ON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Cooking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star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2024˝)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10.708,00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STRILICA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SAILING,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OBRT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(˝PARIS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2024˝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z w:val="20"/>
              </w:rPr>
              <w:t>Filip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Jurišić)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KRIE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DESIGN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d.o.o.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(˝UZ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1"/>
                <w:sz w:val="20"/>
              </w:rPr>
              <w:t>MORE,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MORE: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ZELENA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MISIJA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ZA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ODRŽIVU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BUDUĆNOST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HRVATSKE˝)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12.000,00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OPERA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b.b.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(˝ROVINJ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ART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1"/>
                <w:sz w:val="20"/>
              </w:rPr>
              <w:t>AND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MORE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JEDRILIČARSKI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MORNAR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SPLIT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(sezona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2024.-</w:t>
            </w:r>
            <w:r>
              <w:rPr>
                <w:rFonts w:ascii="Calibri" w:hAnsi="Calibri"/>
                <w:spacing w:val="-1"/>
                <w:sz w:val="20"/>
              </w:rPr>
              <w:t>tonči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Stipanović)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15.000,00</w:t>
            </w:r>
          </w:p>
        </w:tc>
      </w:tr>
      <w:tr>
        <w:trPr>
          <w:trHeight w:val="267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VATERPOLSKI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GUSAR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(turnir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˝Lovro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2024˝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CROATIA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YACHTING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(˝Hanse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Cup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Adriatic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2024˝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2.750,00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BLISTAVE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OČI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(˝JEDRENJE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SLOBODNO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VRIJEME˝)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984,00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HRVATSKI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SAVEZ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DALJINSKOG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PLIVANJA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(natjecanje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˝ACI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1"/>
                <w:sz w:val="20"/>
              </w:rPr>
              <w:t>CRO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CUP)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25.000,00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ŽENSKI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KOŠARKAŠKI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RAGUSA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(sezona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2024.)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15.000,00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THORAX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d.o.o.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(˝RIJEKA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BOAT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SHOW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13.950,00</w:t>
            </w:r>
          </w:p>
        </w:tc>
      </w:tr>
      <w:tr>
        <w:trPr>
          <w:trHeight w:val="497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NK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˝ŽUPA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DUBROVAČKA˝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(˝NATJECANJA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MLAĐIH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UZRASTA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KLUBA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pacing w:val="1"/>
                <w:sz w:val="20"/>
              </w:rPr>
              <w:t>U</w:t>
            </w:r>
            <w:r>
              <w:rPr>
                <w:rFonts w:ascii="Calibri" w:hAnsi="Calibri"/>
                <w:spacing w:val="1"/>
                <w:sz w:val="20"/>
              </w:rPr>
              <w:t>-12,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U-14,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U-16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U-18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GODINA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1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DALMATINSKOJ</w:t>
            </w:r>
            <w:r>
              <w:rPr>
                <w:rFonts w:ascii="Calibri" w:hAnsi="Calibri"/>
                <w:spacing w:val="-1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NOGOMETNOJ</w:t>
            </w:r>
            <w:r>
              <w:rPr>
                <w:rFonts w:ascii="Calibri" w:hAnsi="Calibri"/>
                <w:spacing w:val="-14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LIGI˝)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3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VESLAČKI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NEPTUN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(˝ZAVESLAJMO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ZAJEDNO˝)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55.000,00</w:t>
            </w:r>
          </w:p>
        </w:tc>
      </w:tr>
      <w:tr>
        <w:trPr>
          <w:trHeight w:val="521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2"/>
              <w:ind w:left="102" w:right="893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MNK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SQUARE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DUBROVNIK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(natjecanja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1.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HMNL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Final </w:t>
            </w:r>
            <w:r>
              <w:rPr>
                <w:rFonts w:ascii="Calibri" w:hAnsi="Calibri"/>
                <w:sz w:val="20"/>
              </w:rPr>
              <w:t>8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kupu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Hrvatske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rad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mlađim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dobnim</w:t>
            </w:r>
            <w:r>
              <w:rPr>
                <w:rFonts w:ascii="Calibri" w:hAnsi="Calibri"/>
                <w:spacing w:val="49"/>
                <w:w w:val="9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uzrastima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školi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futsala)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15.000,00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DRUŠTVO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NAŠA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KUMROVEC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(˝EKO,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ETNO,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FLETNO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FESTIVAL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KUMROVEC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2024.˝)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LAĐARA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NERETVE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(˝27.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Maraton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lađa˝)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25.000,00</w:t>
            </w:r>
          </w:p>
        </w:tc>
      </w:tr>
      <w:tr>
        <w:trPr>
          <w:trHeight w:val="267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3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HRVATSKI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PLIVAČKI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SAVEZ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(sponzorstvo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plivačice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Amine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Kajtaz)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3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BOĆARSKI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HAJDUK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RAŠICA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(˝SUPERLIGA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HBS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JEDRILIČARSKI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LABUD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(Olimpijske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igre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Pariz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2024.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jedriličarka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Palma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Čargo)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13.000,00</w:t>
            </w:r>
          </w:p>
        </w:tc>
      </w:tr>
    </w:tbl>
    <w:p>
      <w:pPr>
        <w:spacing w:after="0" w:line="242" w:lineRule="exact"/>
        <w:jc w:val="left"/>
        <w:rPr>
          <w:rFonts w:ascii="Calibri" w:hAnsi="Calibri" w:cs="Calibri" w:eastAsia="Calibri"/>
          <w:sz w:val="20"/>
          <w:szCs w:val="20"/>
        </w:rPr>
        <w:sectPr>
          <w:type w:val="continuous"/>
          <w:pgSz w:w="11910" w:h="16840"/>
          <w:pgMar w:top="1320" w:bottom="280" w:left="1300" w:right="46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96"/>
        <w:gridCol w:w="1025"/>
      </w:tblGrid>
      <w:tr>
        <w:trPr>
          <w:trHeight w:val="267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3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DUBROVAČKA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ZAJEDNICA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ŠPORTOVA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(˝Trkači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projekt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Motion˝)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3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6.600,00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GLAS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SLAVONIJE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d.d.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(˝II.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PANONA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TOUR˝)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15.000,00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MMK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SYSTEMS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d.o.o.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(˝Booking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Manager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Summit˝)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VELEUČILIŠTE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PAR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(˝Boot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Camp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Industry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4.0.˝)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3.317,00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ODBOJKAŠKI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OPATIJA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VOLLEY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(manifestacija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˝Dani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Ičića˝)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2.500,00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 w:cs="Calibri" w:eastAsia="Calibri"/>
                <w:sz w:val="20"/>
                <w:szCs w:val="20"/>
              </w:rPr>
              <w:t>JEDRILIČARSKI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KLUB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OPATIJA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(˝16.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OPATIJKA</w:t>
            </w:r>
            <w:r>
              <w:rPr>
                <w:rFonts w:ascii="Calibri" w:hAnsi="Calibri" w:cs="Calibri" w:eastAsia="Calibri"/>
                <w:spacing w:val="-4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–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HOMO</w:t>
            </w:r>
            <w:r>
              <w:rPr>
                <w:rFonts w:ascii="Calibri" w:hAnsi="Calibri" w:cs="Calibri" w:eastAsia="Calibri"/>
                <w:spacing w:val="-6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SI</w:t>
            </w:r>
            <w:r>
              <w:rPr>
                <w:rFonts w:ascii="Calibri" w:hAnsi="Calibri" w:cs="Calibri" w:eastAsia="Calibri"/>
                <w:spacing w:val="-4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BORDIŽAT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2024.)</w:t>
            </w:r>
            <w:r>
              <w:rPr>
                <w:rFonts w:ascii="Calibri" w:hAnsi="Calibri" w:cs="Calibri" w:eastAsia="Calibri"/>
                <w:sz w:val="20"/>
                <w:szCs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JEDRILIČARSKI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ORSAN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(˝44.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JUŽNODALMATINSKA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REGATA˝)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4.170,00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VELEUČILIŠTE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PAR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(˝Boot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Camp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Inustry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4.0.,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SAIL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AND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LEARN˝)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1.339,00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NOVI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LIST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(˝GREEN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ISTRIA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2030/ODRŽIVI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TURIZAM˝)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12.750,00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NOVI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LIST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(˝KVARNER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2030.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/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Investicije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transformacija˝)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14.950,00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JEDRILIČARSKI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OPATIJA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(˝5.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REGATA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VELA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VRATA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2024.˝)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4.404,00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MIRNO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MORE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MARINA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KAŠTELA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(˝MIRNO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MORE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FLOTA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MIRA˝)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6.477,60</w:t>
            </w:r>
          </w:p>
        </w:tc>
      </w:tr>
      <w:tr>
        <w:trPr>
          <w:trHeight w:val="267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3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DIGITAL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MEDIA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GROUP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(˝BILANCA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USPJEHA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3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D.Š.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SAVJETOVANJE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(˝AFTER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SHOW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PARTY˝)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HANZA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MEDIA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d.o.o.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(Nautička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konferencija)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13.000,00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ZAKLADA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HRVATSKIH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ŠPORTAŠA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(˝JEDRITE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UZ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ROTARY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ZAKLADA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HRVATSKIH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ŠPORTAŠA˝)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3.888,00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EDULAB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d.o.o.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(˝STARTUP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EUROPE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REGATTA˝)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3.664,00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 w:cs="Calibri" w:eastAsia="Calibri"/>
                <w:sz w:val="20"/>
                <w:szCs w:val="20"/>
              </w:rPr>
              <w:t>DZŠR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MARINOVI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PRIJATELJI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(˝04.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KOŠARKAŠKI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TURNIR</w:t>
            </w:r>
            <w:r>
              <w:rPr>
                <w:rFonts w:ascii="Calibri" w:hAnsi="Calibri" w:cs="Calibri" w:eastAsia="Calibri"/>
                <w:spacing w:val="-6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LIBURNIA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KUP</w:t>
            </w:r>
            <w:r>
              <w:rPr>
                <w:rFonts w:ascii="Calibri" w:hAnsi="Calibri" w:cs="Calibri" w:eastAsia="Calibri"/>
                <w:spacing w:val="-4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–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OPATIJA˝)</w:t>
            </w:r>
            <w:r>
              <w:rPr>
                <w:rFonts w:ascii="Calibri" w:hAnsi="Calibri" w:cs="Calibri" w:eastAsia="Calibri"/>
                <w:sz w:val="20"/>
                <w:szCs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22.000,00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JEDRILIČARSKI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DELFIN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(˝20.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MEMORIJAL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KAP.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MARKA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MARINOVIĆA˝)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1.678,00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STRILICA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SAILING,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OBRT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(˝WINDS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OF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HVAR)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5.221,24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HRVATSKA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TURISTIČKA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ZAJEDNICA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(˝DANI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HRVATSKOG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TURIZMA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 w:cs="Calibri" w:eastAsia="Calibri"/>
                <w:sz w:val="20"/>
                <w:szCs w:val="20"/>
              </w:rPr>
              <w:t>JAHT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KLUB</w:t>
            </w:r>
            <w:r>
              <w:rPr>
                <w:rFonts w:ascii="Calibri" w:hAnsi="Calibri" w:cs="Calibri" w:eastAsia="Calibri"/>
                <w:spacing w:val="-5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CROATIA</w:t>
            </w:r>
            <w:r>
              <w:rPr>
                <w:rFonts w:ascii="Calibri" w:hAnsi="Calibri" w:cs="Calibri" w:eastAsia="Calibri"/>
                <w:spacing w:val="-6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OPATIJA</w:t>
            </w:r>
            <w:r>
              <w:rPr>
                <w:rFonts w:ascii="Calibri" w:hAnsi="Calibri" w:cs="Calibri" w:eastAsia="Calibri"/>
                <w:spacing w:val="-5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(„SUSAK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ZA</w:t>
            </w:r>
            <w:r>
              <w:rPr>
                <w:rFonts w:ascii="Calibri" w:hAnsi="Calibri" w:cs="Calibri" w:eastAsia="Calibri"/>
                <w:spacing w:val="-6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DVOJE/SUSAK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1"/>
                <w:sz w:val="20"/>
                <w:szCs w:val="20"/>
              </w:rPr>
              <w:t>ZA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POSADE“)</w:t>
            </w:r>
            <w:r>
              <w:rPr>
                <w:rFonts w:ascii="Calibri" w:hAnsi="Calibri" w:cs="Calibri" w:eastAsia="Calibri"/>
                <w:sz w:val="20"/>
                <w:szCs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1.692,00</w:t>
            </w:r>
          </w:p>
        </w:tc>
      </w:tr>
      <w:tr>
        <w:trPr>
          <w:trHeight w:val="497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ŠPORTSKO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RIBOLOVNI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IČIĆI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(organizacija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treninga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odlaska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natjecanja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polaznika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škole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ribolova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podmlatka)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408" w:hRule="exact"/>
        </w:trPr>
        <w:tc>
          <w:tcPr>
            <w:tcW w:w="9921" w:type="dxa"/>
            <w:gridSpan w:val="2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1F4E78"/>
          </w:tcPr>
          <w:p>
            <w:pPr>
              <w:pStyle w:val="TableParagraph"/>
              <w:spacing w:line="240" w:lineRule="auto" w:before="12"/>
              <w:ind w:right="1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color w:val="FFFFFF"/>
                <w:spacing w:val="-1"/>
                <w:sz w:val="20"/>
              </w:rPr>
              <w:t>Donacije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357" w:hRule="exact"/>
        </w:trPr>
        <w:tc>
          <w:tcPr>
            <w:tcW w:w="88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1F4E78"/>
          </w:tcPr>
          <w:p>
            <w:pPr>
              <w:pStyle w:val="TableParagraph"/>
              <w:spacing w:line="243" w:lineRule="exact" w:before="114"/>
              <w:ind w:right="2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color w:val="FFFFFF"/>
                <w:spacing w:val="-1"/>
                <w:sz w:val="20"/>
              </w:rPr>
              <w:t>Opis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  <w:shd w:val="clear" w:color="auto" w:fill="1F4E78"/>
          </w:tcPr>
          <w:p>
            <w:pPr>
              <w:pStyle w:val="TableParagraph"/>
              <w:spacing w:line="237" w:lineRule="exact" w:before="114"/>
              <w:ind w:left="304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color w:val="FFFFFF"/>
                <w:sz w:val="20"/>
              </w:rPr>
              <w:t>Iznos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277" w:hRule="exact"/>
        </w:trPr>
        <w:tc>
          <w:tcPr>
            <w:tcW w:w="889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23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PROMICANJE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HRVATSKOG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ZNAKOVNOG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JEZIKA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˝ZNAKUJMO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SVI˝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(˝Koraci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prema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uspjehu˝)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7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HEPATOS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RIJEKA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(KAZALIŠNE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PRIČE)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UDRUGA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PROSTOR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PLUS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(PLESNI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ZBIRKUS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2024)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KUU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SKLAD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(Osuvremenjivanje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i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integracija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tradicionalnih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z w:val="20"/>
              </w:rPr>
              <w:t>glazbala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z w:val="20"/>
              </w:rPr>
              <w:t>u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zborsko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pjevanje)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RIJEKA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DANAS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(Fizika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kazalištu,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kazalište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nastavi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fizike)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RECIŠOU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(Produkcija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riječkog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dugometražnog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filma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˝Soba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23˝)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ASTER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KULTURNO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DRUŠTVO</w:t>
            </w:r>
            <w:r>
              <w:rPr>
                <w:rFonts w:ascii="Calibri" w:hAnsi="Calibri"/>
                <w:sz w:val="20"/>
              </w:rPr>
              <w:t>-DUBROVNIK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(LUTKA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POD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RUKU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PUT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POD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NOGE)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1.250,00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TEATAR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(Ljetni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festival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smijeha-</w:t>
            </w:r>
            <w:r>
              <w:rPr>
                <w:rFonts w:ascii="Calibri" w:hAnsi="Calibri"/>
                <w:spacing w:val="-1"/>
                <w:sz w:val="20"/>
              </w:rPr>
              <w:t>ha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˝Kalvarija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pod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zvijezdama˝)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499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PJEVAČKI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ZBOR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MLADIH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˝JOSIP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KAPLAN˝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RIJEKA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(Sudjelovanje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međunarodnom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natjecanju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zborova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˝3rd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LISBON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SINGS˝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Portugalu)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3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53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7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OČUVANJE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PROMICANJE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SAKRALNE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KULTURNE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BAŠTINE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GRADA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PAGA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˝ARS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BENEDICTINARUM˝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(Sakralno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blago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Grada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Paga)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40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750,00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 w:cs="Calibri" w:eastAsia="Calibri"/>
                <w:sz w:val="20"/>
                <w:szCs w:val="20"/>
              </w:rPr>
              <w:t>DRUŠTVO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˝NAŠA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DJECA˝</w:t>
            </w:r>
            <w:r>
              <w:rPr>
                <w:rFonts w:ascii="Calibri" w:hAnsi="Calibri" w:cs="Calibri" w:eastAsia="Calibri"/>
                <w:spacing w:val="-6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OPATIJA</w:t>
            </w:r>
            <w:r>
              <w:rPr>
                <w:rFonts w:ascii="Calibri" w:hAnsi="Calibri" w:cs="Calibri" w:eastAsia="Calibri"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0"/>
                <w:szCs w:val="20"/>
              </w:rPr>
              <w:t>(Djeca</w:t>
            </w:r>
            <w:r>
              <w:rPr>
                <w:rFonts w:ascii="Calibri" w:hAnsi="Calibri" w:cs="Calibri" w:eastAsia="Calibri"/>
                <w:spacing w:val="-6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detektivi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mora</w:t>
            </w:r>
            <w:r>
              <w:rPr>
                <w:rFonts w:ascii="Calibri" w:hAnsi="Calibri" w:cs="Calibri" w:eastAsia="Calibri"/>
                <w:spacing w:val="-3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–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naučimo</w:t>
            </w:r>
            <w:r>
              <w:rPr>
                <w:rFonts w:ascii="Calibri" w:hAnsi="Calibri" w:cs="Calibri" w:eastAsia="Calibri"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sz w:val="20"/>
                <w:szCs w:val="20"/>
              </w:rPr>
              <w:t>zajedno)</w:t>
            </w:r>
            <w:r>
              <w:rPr>
                <w:rFonts w:ascii="Calibri" w:hAnsi="Calibri" w:cs="Calibri" w:eastAsia="Calibri"/>
                <w:sz w:val="20"/>
                <w:szCs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2.000,00</w:t>
            </w:r>
          </w:p>
        </w:tc>
      </w:tr>
      <w:tr>
        <w:trPr>
          <w:trHeight w:val="612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3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CENTAR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PODVODNA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ISTRAŽIVANJA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NAVALIS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(Postavljanje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table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˝UNESCO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BEST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PRACTICE˝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podvodno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arheološko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nalazište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Letavica)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78"/>
              <w:ind w:left="25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1500,00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TVORNICA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IDEJA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(EKOLOGIJA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UHU-</w:t>
            </w:r>
            <w:r>
              <w:rPr>
                <w:rFonts w:ascii="Calibri" w:hAnsi="Calibri"/>
                <w:sz w:val="20"/>
              </w:rPr>
              <w:t>Podcast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zaštiti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okoliša)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5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1000,00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641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VOLIM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VLAŠIĆI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z w:val="20"/>
              </w:rPr>
              <w:t>UDRUGA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ZAŠTITU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OKOLIŠA,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PROMICANJE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EKOLOŠKE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PROIZVODNJE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ODRŽIVOG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RAZVOJA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(Informativno-</w:t>
            </w:r>
            <w:r>
              <w:rPr>
                <w:rFonts w:ascii="Calibri" w:hAnsi="Calibri"/>
                <w:sz w:val="20"/>
              </w:rPr>
              <w:t>edukativna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kampanja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čistu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uvalu˝)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DRUŠTVO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SPORTSKE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REKREACIJE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˝MOTIVE˝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(Mentalno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osnaživanje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sportaša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adolescenata)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KLUB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ODBOJKE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PIJESKU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OPATIJA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(˝Ljeto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pijesku˝)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DRUŠTVO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SPORTSKE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REKREACIJE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KVARNER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(Sva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lica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Platka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2024)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HALUBAJKE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MAŽORETKINJE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(Nabava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uniformi)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74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POMOĆ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POTEŠKOĆAMA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RAZVOJU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POTICANJE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HARMONIČNOG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RAZVOJA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0" w:lineRule="auto"/>
              <w:ind w:left="102" w:right="135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MLADIH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˝DIRA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RIJEKA˝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(Neuro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vježbe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poboljšanje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kvalitete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života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mladih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teškoćama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razvoju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5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pomoć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njihovim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roditeljima)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</w:tbl>
    <w:p>
      <w:pPr>
        <w:spacing w:after="0" w:line="240" w:lineRule="auto"/>
        <w:jc w:val="left"/>
        <w:rPr>
          <w:rFonts w:ascii="Calibri" w:hAnsi="Calibri" w:cs="Calibri" w:eastAsia="Calibri"/>
          <w:sz w:val="20"/>
          <w:szCs w:val="20"/>
        </w:rPr>
        <w:sectPr>
          <w:pgSz w:w="11910" w:h="16840"/>
          <w:pgMar w:top="1320" w:bottom="280" w:left="1300" w:right="460"/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96"/>
        <w:gridCol w:w="1025"/>
      </w:tblGrid>
      <w:tr>
        <w:trPr>
          <w:trHeight w:val="521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RODITELJA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OSOBA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KOMBINIRANIM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SMETNJAMA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PSIHOFIZIČKOM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RAZVOJU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ISTARSKE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ŽUPANIJE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z w:val="20"/>
              </w:rPr>
              <w:t>PULA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(Socijalizacija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unaprjeđenje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kvalitete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života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osoba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intelektualnim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teškoćama)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5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CIVILNIH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INVALIDA-</w:t>
            </w:r>
            <w:r>
              <w:rPr>
                <w:rFonts w:ascii="Calibri" w:hAnsi="Calibri"/>
                <w:sz w:val="20"/>
              </w:rPr>
              <w:t>INKLUZIJA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PULA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(Savjetovanje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podrška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osobama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invaliditetom)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550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1"/>
              <w:ind w:left="102" w:right="399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HRVATSKIH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BRANITELJA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DOMOVINSKOG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RATA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KASTAV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(Međugeneracijska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sportska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druženja,</w:t>
            </w:r>
            <w:r>
              <w:rPr>
                <w:rFonts w:ascii="Calibri" w:hAnsi="Calibri"/>
                <w:spacing w:val="42"/>
                <w:w w:val="9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edukacija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terenski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rad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osmoškolcima)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47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5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5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FIZIOTERAPEUTA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1"/>
                <w:sz w:val="20"/>
              </w:rPr>
              <w:t>ZA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ISTRAŽIVANJE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PREVENCIJU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PRETILOSTI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˝VJEŽBAONICA˝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(VJEŽBA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ZDRAVLJE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PROMJENA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ŽIVOT)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4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800,00</w:t>
            </w:r>
          </w:p>
        </w:tc>
      </w:tr>
      <w:tr>
        <w:trPr>
          <w:trHeight w:val="499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NEST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(˝ZDRAVO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TIJELO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SRETAN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ŽIVOT)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2" w:lineRule="exact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850,00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UDRUGA</w:t>
            </w:r>
            <w:r>
              <w:rPr>
                <w:rFonts w:ascii="Calibri"/>
                <w:spacing w:val="-15"/>
                <w:sz w:val="20"/>
              </w:rPr>
              <w:t> </w:t>
            </w:r>
            <w:r>
              <w:rPr>
                <w:rFonts w:ascii="Calibri"/>
                <w:sz w:val="20"/>
              </w:rPr>
              <w:t>LIBERATO</w:t>
            </w:r>
            <w:r>
              <w:rPr>
                <w:rFonts w:ascii="Calibri"/>
                <w:spacing w:val="-1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(LIBERATOMAP)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850,00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HALUBAJSKE</w:t>
            </w:r>
            <w:r>
              <w:rPr>
                <w:rFonts w:ascii="Calibri" w:hAnsi="Calibri"/>
                <w:spacing w:val="-1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MAŽORETKINJE</w:t>
            </w:r>
            <w:r>
              <w:rPr>
                <w:rFonts w:ascii="Calibri" w:hAnsi="Calibri"/>
                <w:spacing w:val="-1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(NABAVA</w:t>
            </w:r>
            <w:r>
              <w:rPr>
                <w:rFonts w:ascii="Calibri" w:hAnsi="Calibri"/>
                <w:spacing w:val="-1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OBUĆE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z w:val="20"/>
              </w:rPr>
              <w:t>ČIZME)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900,00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UDOMITELJA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DJECE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PGŽ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DAMDOM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(˝PROVEDIMO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ZAJEDNO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SLOBODNO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VRIJEME˝)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900,00</w:t>
            </w:r>
          </w:p>
        </w:tc>
      </w:tr>
      <w:tr>
        <w:trPr>
          <w:trHeight w:val="565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exact" w:before="68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POMOĆ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RODITELJIMA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TEŠKOĆAMA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RAZVOJU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AVANTI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BC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(PAP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TERAPIJE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JAČU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1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ZAJEDNICU)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7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850,00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DRUŠVO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˝NAŠA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DJECA˝PAZIN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(PREVENCIJA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RANOG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PIJENJA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MLADIH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NOVIH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OBLIKA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OVISNOSTI)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850,00</w:t>
            </w:r>
          </w:p>
        </w:tc>
      </w:tr>
      <w:tr>
        <w:trPr>
          <w:trHeight w:val="550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LIKOVNO-</w:t>
            </w:r>
            <w:r>
              <w:rPr>
                <w:rFonts w:ascii="Calibri" w:hAnsi="Calibri"/>
                <w:spacing w:val="-1"/>
                <w:sz w:val="20"/>
              </w:rPr>
              <w:t>KREATIVNA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KOLONIJA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LIKRA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(BOJAMA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KROZ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SJEĆANJA</w:t>
            </w:r>
            <w:r>
              <w:rPr>
                <w:rFonts w:ascii="Calibri" w:hAnsi="Calibri"/>
                <w:sz w:val="20"/>
              </w:rPr>
              <w:t>-ART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TERAPIJE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DOMU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ZA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STARIJE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3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NEMOĆNE)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47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499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AKADEMSKO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UDRUŽENJE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GLAZBU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KREATIVNE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TERAPIJE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(PREVENCIJA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ŠKOLSKOG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NASILJA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ZAŠTITA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MENTALNOG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ZDRAVLJA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DJECE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I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MLADIH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PRIMJENOM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ELEMENATA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MUZIKOTERAPIJE)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3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UDRUGA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AMORETTE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DUBROVNIK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(FESTIVAL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SOLI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STON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z w:val="20"/>
              </w:rPr>
              <w:t>2024.)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GRADSKA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GLAZBA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DUBROVNIK</w:t>
            </w:r>
            <w:r>
              <w:rPr>
                <w:rFonts w:ascii="Calibri"/>
                <w:spacing w:val="-13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(REVITALIZACIJA</w:t>
            </w:r>
            <w:r>
              <w:rPr>
                <w:rFonts w:ascii="Calibri"/>
                <w:spacing w:val="-13"/>
                <w:sz w:val="20"/>
              </w:rPr>
              <w:t> </w:t>
            </w:r>
            <w:r>
              <w:rPr>
                <w:rFonts w:ascii="Calibri"/>
                <w:sz w:val="20"/>
              </w:rPr>
              <w:t>DEFICITARNIH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INSTRUMENATA)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5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1000,00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ŽENE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KOSOVSKE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DOLINE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(˝PJESMOM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PLESOM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PROTIV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VRŠNJAČKOG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NASILJA˝)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SINDROM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DOWN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-</w:t>
            </w:r>
            <w:r>
              <w:rPr>
                <w:rFonts w:ascii="Calibri" w:hAnsi="Calibri"/>
                <w:spacing w:val="-1"/>
                <w:sz w:val="20"/>
              </w:rPr>
              <w:t>21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(˝PLES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DUŠU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SPLITA: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SPOJ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TRADICIJE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RAZLIČITOSTI˝)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1.000,00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PLAVI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SVIJET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VIS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(MORSKE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KORNJAČE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AKVATORIJA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OTOKA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VISA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BIŠEVA)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1.500,00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PERMAKULTURA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DALMACIJA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(PREMAKULTURA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ŠKOLAMA)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exact" w:before="10"/>
              <w:ind w:left="25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1500,00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499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DEPAUL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(IskoRIsti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sve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z w:val="20"/>
              </w:rPr>
              <w:t>PROJEKT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PROVOĐENJA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ŽIVOTA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MANJE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OTPADA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PODRUČJU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PREHRANE)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2" w:lineRule="exact"/>
              <w:ind w:left="25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1500,00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ŽMERGO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(BACI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OKO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(OBJEKTIVA)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OKOLIŠ)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5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1500,00</w:t>
            </w:r>
            <w:r>
              <w:rPr>
                <w:rFonts w:ascii="Calibri"/>
                <w:sz w:val="20"/>
              </w:rPr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DRUŠTVO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SPORTSKE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REKREACIJE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˝ENIGMA˝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(VJEŽBANJE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ZDRAV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ŽIVOT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˝ANIMAL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FLOW˝II)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900,00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MUŠKI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RUKOMETNI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KOZALA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(ŠKOLA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RUKOMETA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MUŠKOG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RUKOMETNOG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KOZALA)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800,00</w:t>
            </w:r>
          </w:p>
        </w:tc>
      </w:tr>
      <w:tr>
        <w:trPr>
          <w:trHeight w:val="499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NOGOMETNI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KLUB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OMLADINAC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VRATA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(PRIPREME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I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NATJECANJE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U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NOGOMETNOM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pacing w:val="-1"/>
                <w:sz w:val="20"/>
              </w:rPr>
              <w:t>PRVENSTVU:</w:t>
            </w:r>
            <w:r>
              <w:rPr>
                <w:rFonts w:asci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POČETNICI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MLAĐI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PIONIRI)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3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800,00</w:t>
            </w:r>
          </w:p>
        </w:tc>
      </w:tr>
      <w:tr>
        <w:trPr>
          <w:trHeight w:val="518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9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NOGOMETNI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VIHOR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BAŠKA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(NATJECANJA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1.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ŽUPANIJSKOJ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LIGI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SENIORI,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ŽUPANIJSKA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OMLADINSKA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LIGA-</w:t>
            </w:r>
            <w:r>
              <w:rPr>
                <w:rFonts w:ascii="Calibri" w:hAnsi="Calibri"/>
                <w:sz w:val="20"/>
              </w:rPr>
              <w:t>PIONIRI,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ŽUPANIJSKA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OMLADINSKA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LIGA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z w:val="20"/>
              </w:rPr>
              <w:t>MLAĐI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PIONIRI)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ŽENSKI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RUKOMETNI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KLUB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SINJ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(˝POSTANI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OSTANI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ALKARICA˝)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650,00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ŽENSKI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STOLNOTENISKI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˝PULA˝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(4.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MEMORIJALNA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UTRKA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DINA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PERVA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RABELO)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VESLAČKI</w:t>
            </w:r>
            <w:r>
              <w:rPr>
                <w:rFonts w:ascii="Calibri" w:hAnsi="Calibri"/>
                <w:spacing w:val="-1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1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˝JADRAN˝(˝ZAJEDNO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MORU˝)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900,00</w:t>
            </w:r>
          </w:p>
        </w:tc>
      </w:tr>
      <w:tr>
        <w:trPr>
          <w:trHeight w:val="267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3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NOGOMETNI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KLUB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˝SOŠK˝SKRADIN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(ZNANOST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SPORT)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3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650,00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POMOĆ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ŽRTVAMA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BIJELI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KRUG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HRVATSKA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(˝POMOĆ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DOSTUPNA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SVIMA</w:t>
            </w: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z w:val="20"/>
              </w:rPr>
              <w:t>SPLIT˝)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800,00</w:t>
            </w:r>
          </w:p>
        </w:tc>
      </w:tr>
      <w:tr>
        <w:trPr>
          <w:trHeight w:val="535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6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SAVJETOVANJE,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EDUKACIJU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POMOĆ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RODITELJIMA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POSEBNIM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POTREBAMA˝POSEBAN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PRIJATELJ˝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(IGROM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ZDRAVLJA)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4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800,00</w:t>
            </w:r>
          </w:p>
        </w:tc>
      </w:tr>
      <w:tr>
        <w:trPr>
          <w:trHeight w:val="521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OSOBA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INVALIDITETOM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˝PRIJATELJ˝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METKOVIĆ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(PODRŠKA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ZAPOŠLJAVANJU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OSOBA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INVALIDITETOM)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600,00</w:t>
            </w:r>
          </w:p>
        </w:tc>
      </w:tr>
      <w:tr>
        <w:trPr>
          <w:trHeight w:val="499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38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SLIJEPIH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ZADARSKE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ŽUPANIJE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(POGLED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IZ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DRUGOG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pacing w:val="1"/>
                <w:sz w:val="20"/>
              </w:rPr>
              <w:t>KUTA˝</w:t>
            </w:r>
            <w:r>
              <w:rPr>
                <w:rFonts w:ascii="Calibri" w:hAnsi="Calibri"/>
                <w:spacing w:val="1"/>
                <w:sz w:val="20"/>
              </w:rPr>
              <w:t>-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OSNAŽIMO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DJECU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UPOZNAJUĆI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IH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44"/>
                <w:w w:val="9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IZAZOVIMA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1"/>
                <w:sz w:val="20"/>
              </w:rPr>
              <w:t>SA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KOJIMA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SUSREĆU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OSOBE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INVALIDITETOM)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23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800,00</w:t>
            </w:r>
          </w:p>
        </w:tc>
      </w:tr>
      <w:tr>
        <w:trPr>
          <w:trHeight w:val="293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39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OSOBA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CEREBRALNOM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DEČJOM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PARALIZOM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(ŠKOLA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PLIVANJA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OSOBE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INVALIDITETOM)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39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700,00</w:t>
            </w:r>
          </w:p>
        </w:tc>
      </w:tr>
      <w:tr>
        <w:trPr>
          <w:trHeight w:val="26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CENTAR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FABULA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(POMOĆ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DOMINIKU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LONČARU)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2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900,00</w:t>
            </w:r>
          </w:p>
        </w:tc>
      </w:tr>
      <w:tr>
        <w:trPr>
          <w:trHeight w:val="535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6"/>
              <w:ind w:left="102" w:right="701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SAVEZ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UDRUGA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OSOBA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INVALIDITETOM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ISTARSKE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ŽUPANIJE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(SAVJETOVANJEM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EDUKACIJOM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DO</w:t>
            </w:r>
            <w:r>
              <w:rPr>
                <w:rFonts w:ascii="Calibri" w:hAnsi="Calibri"/>
                <w:spacing w:val="36"/>
                <w:w w:val="9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KVALITETNIJEG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ŽIVOTA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OSOBA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INVALIDITETOM)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9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700,00</w:t>
            </w:r>
          </w:p>
        </w:tc>
      </w:tr>
      <w:tr>
        <w:trPr>
          <w:trHeight w:val="536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6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UDRUGA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TJELSNIH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INVALIDA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˝TOMS˝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(INKLUZIVNA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ZAJEDNICA: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OSNAŽIVANJE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pacing w:val="-1"/>
                <w:sz w:val="20"/>
              </w:rPr>
              <w:t>PODRŠKA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OSOBAMA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</w:t>
            </w: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line="242" w:lineRule="exact" w:before="1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INVALIDITETOM)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40"/>
              <w:ind w:left="356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700,00</w:t>
            </w:r>
          </w:p>
        </w:tc>
      </w:tr>
      <w:tr>
        <w:trPr>
          <w:trHeight w:val="264" w:hRule="exact"/>
        </w:trPr>
        <w:tc>
          <w:tcPr>
            <w:tcW w:w="8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102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ZAKLADA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˝HRVATSKA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ZA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DJECU˝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(˝Snaga</w:t>
            </w:r>
            <w:r>
              <w:rPr>
                <w:rFonts w:ascii="Calibri" w:hAnsi="Calibri"/>
                <w:spacing w:val="-8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valova˝)</w:t>
            </w:r>
            <w:r>
              <w:rPr>
                <w:rFonts w:ascii="Calibri" w:hAnsi="Calibri"/>
                <w:sz w:val="20"/>
              </w:rPr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exact" w:before="10"/>
              <w:ind w:left="205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1.230,00</w:t>
            </w:r>
          </w:p>
        </w:tc>
      </w:tr>
    </w:tbl>
    <w:p>
      <w:pPr>
        <w:spacing w:after="0" w:line="242" w:lineRule="exact"/>
        <w:jc w:val="left"/>
        <w:rPr>
          <w:rFonts w:ascii="Calibri" w:hAnsi="Calibri" w:cs="Calibri" w:eastAsia="Calibri"/>
          <w:sz w:val="20"/>
          <w:szCs w:val="20"/>
        </w:rPr>
        <w:sectPr>
          <w:pgSz w:w="11910" w:h="16840"/>
          <w:pgMar w:top="1320" w:bottom="280" w:left="1300" w:right="46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10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97.15pt;height:27.5pt;mso-position-horizontal-relative:char;mso-position-vertical-relative:line" coordorigin="0,0" coordsize="9943,550">
            <v:group style="position:absolute;left:6;top:6;width:9931;height:2" coordorigin="6,6" coordsize="9931,2">
              <v:shape style="position:absolute;left:6;top:6;width:9931;height:2" coordorigin="6,6" coordsize="9931,0" path="m6,6l9937,6e" filled="false" stroked="true" strokeweight=".580pt" strokecolor="#000000">
                <v:path arrowok="t"/>
              </v:shape>
            </v:group>
            <v:group style="position:absolute;left:11;top:11;width:2;height:529" coordorigin="11,11" coordsize="2,529">
              <v:shape style="position:absolute;left:11;top:11;width:2;height:529" coordorigin="11,11" coordsize="0,529" path="m11,11l11,539e" filled="false" stroked="true" strokeweight=".580pt" strokecolor="#000000">
                <v:path arrowok="t"/>
              </v:shape>
            </v:group>
            <v:group style="position:absolute;left:6;top:544;width:9931;height:2" coordorigin="6,544" coordsize="9931,2">
              <v:shape style="position:absolute;left:6;top:544;width:9931;height:2" coordorigin="6,544" coordsize="9931,0" path="m6,544l9937,544e" filled="false" stroked="true" strokeweight=".580pt" strokecolor="#000000">
                <v:path arrowok="t"/>
              </v:shape>
            </v:group>
            <v:group style="position:absolute;left:8907;top:11;width:2;height:529" coordorigin="8907,11" coordsize="2,529">
              <v:shape style="position:absolute;left:8907;top:11;width:2;height:529" coordorigin="8907,11" coordsize="0,529" path="m8907,11l8907,539e" filled="false" stroked="true" strokeweight=".58004pt" strokecolor="#000000">
                <v:path arrowok="t"/>
              </v:shape>
            </v:group>
            <v:group style="position:absolute;left:9932;top:11;width:2;height:529" coordorigin="9932,11" coordsize="2,529">
              <v:shape style="position:absolute;left:9932;top:11;width:2;height:529" coordorigin="9932,11" coordsize="0,529" path="m9932,11l9932,539e" filled="false" stroked="true" strokeweight=".579980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11;top:6;width:8896;height:538" type="#_x0000_t202" filled="false" stroked="false">
                <v:textbox inset="0,0,0,0">
                  <w:txbxContent>
                    <w:p>
                      <w:pPr>
                        <w:spacing w:before="6"/>
                        <w:ind w:left="107" w:right="0" w:firstLine="0"/>
                        <w:jc w:val="left"/>
                        <w:rPr>
                          <w:rFonts w:ascii="Calibri" w:hAnsi="Calibri" w:cs="Calibri" w:eastAsia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HMP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KORČULA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(nabavu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reagensa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za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analizu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kompletne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krvne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slike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i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reagensa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za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analizu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diferencijalne</w:t>
                      </w:r>
                      <w:r>
                        <w:rPr>
                          <w:rFonts w:ascii="Calibri" w:hAnsi="Calibri"/>
                          <w:sz w:val="20"/>
                        </w:rPr>
                      </w:r>
                    </w:p>
                    <w:p>
                      <w:pPr>
                        <w:spacing w:before="0"/>
                        <w:ind w:left="107" w:right="0" w:firstLine="0"/>
                        <w:jc w:val="left"/>
                        <w:rPr>
                          <w:rFonts w:ascii="Calibri" w:hAnsi="Calibri" w:cs="Calibri" w:eastAsia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krvne</w:t>
                      </w:r>
                      <w:r>
                        <w:rPr>
                          <w:rFonts w:ascii="Calibri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Calibri"/>
                          <w:sz w:val="20"/>
                        </w:rPr>
                        <w:t>slike)</w:t>
                      </w:r>
                      <w:r>
                        <w:rPr>
                          <w:rFonts w:ascii="Calibri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8907;top:6;width:1026;height:538" type="#_x0000_t202" filled="false" stroked="false">
                <v:textbox inset="0,0,0,0">
                  <w:txbxContent>
                    <w:p>
                      <w:pPr>
                        <w:spacing w:before="148"/>
                        <w:ind w:left="362" w:right="0" w:firstLine="0"/>
                        <w:jc w:val="left"/>
                        <w:rPr>
                          <w:rFonts w:ascii="Calibri" w:hAnsi="Calibri" w:cs="Calibri" w:eastAsia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663,61</w:t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pgSz w:w="11910" w:h="16840"/>
      <w:pgMar w:top="1320" w:bottom="280" w:left="13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Calibri">
    <w:altName w:val="Calibri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 Vitezica Frank</dc:creator>
  <dcterms:created xsi:type="dcterms:W3CDTF">2025-10-02T14:19:29Z</dcterms:created>
  <dcterms:modified xsi:type="dcterms:W3CDTF">2025-10-02T14:19:29Z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LastSaved">
    <vt:filetime>2025-10-02T00:00:00Z</vt:filetime>
  </property>
</Properties>
</file>